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2"/>
        <w:gridCol w:w="2407"/>
        <w:gridCol w:w="2271"/>
      </w:tblGrid>
      <w:tr w:rsidR="00A33607" w:rsidRPr="00A549B9" w14:paraId="7B39361C" w14:textId="77777777" w:rsidTr="00A33607">
        <w:trPr>
          <w:trHeight w:val="1220"/>
        </w:trPr>
        <w:tc>
          <w:tcPr>
            <w:tcW w:w="4572" w:type="dxa"/>
          </w:tcPr>
          <w:p w14:paraId="3C041DFA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14:paraId="04FED491" w14:textId="77777777"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7334110A" wp14:editId="2F7EAA37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2"/>
          </w:tcPr>
          <w:p w14:paraId="3F2D82DC" w14:textId="77777777"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14:paraId="50021700" w14:textId="0B53288E" w:rsidR="00DB0804" w:rsidRPr="00A549B9" w:rsidRDefault="00654C67" w:rsidP="00E94BD9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Mall </w:t>
            </w:r>
            <w:bookmarkStart w:id="0" w:name="_GoBack"/>
            <w:r w:rsidR="00E94BD9">
              <w:rPr>
                <w:rFonts w:ascii="Arial" w:hAnsi="Arial" w:cs="Arial"/>
                <w:b/>
                <w:sz w:val="28"/>
                <w:szCs w:val="28"/>
              </w:rPr>
              <w:t>Avvikelse och tillbudsrapport</w:t>
            </w:r>
            <w:bookmarkEnd w:id="0"/>
          </w:p>
        </w:tc>
      </w:tr>
      <w:tr w:rsidR="00A33607" w:rsidRPr="00A549B9" w14:paraId="32996A5C" w14:textId="77777777" w:rsidTr="00A33607">
        <w:tc>
          <w:tcPr>
            <w:tcW w:w="4572" w:type="dxa"/>
          </w:tcPr>
          <w:p w14:paraId="5CDDCB94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Skapad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43D7CCE6" w14:textId="77777777" w:rsidR="00AE08BD" w:rsidRPr="00F2564B" w:rsidRDefault="00AE08BD" w:rsidP="00AE08BD">
            <w:pPr>
              <w:spacing w:line="240" w:lineRule="auto"/>
            </w:pPr>
          </w:p>
        </w:tc>
        <w:tc>
          <w:tcPr>
            <w:tcW w:w="2407" w:type="dxa"/>
          </w:tcPr>
          <w:p w14:paraId="48DC6F1E" w14:textId="77777777"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14:paraId="4B9FAA63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14:paraId="475885A9" w14:textId="77777777"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71" w:type="dxa"/>
          </w:tcPr>
          <w:p w14:paraId="2A0C7B3D" w14:textId="77777777"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14:paraId="3BE09AA4" w14:textId="77777777"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33607" w:rsidRPr="00A549B9" w14:paraId="0300455E" w14:textId="77777777" w:rsidTr="00A33607">
        <w:tc>
          <w:tcPr>
            <w:tcW w:w="4572" w:type="dxa"/>
          </w:tcPr>
          <w:p w14:paraId="42920AA9" w14:textId="77777777"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77AFDAEB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07" w:type="dxa"/>
          </w:tcPr>
          <w:p w14:paraId="306E6E4C" w14:textId="77777777"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datum</w:t>
            </w:r>
          </w:p>
          <w:p w14:paraId="178A1614" w14:textId="77777777" w:rsidR="00AE08BD" w:rsidRDefault="00AE08BD" w:rsidP="00AE08BD">
            <w:pPr>
              <w:spacing w:line="240" w:lineRule="auto"/>
            </w:pPr>
          </w:p>
        </w:tc>
        <w:tc>
          <w:tcPr>
            <w:tcW w:w="2271" w:type="dxa"/>
          </w:tcPr>
          <w:p w14:paraId="277DC726" w14:textId="77777777"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14:paraId="1F4DB407" w14:textId="77777777"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21D0C4E4" w14:textId="77777777" w:rsidR="00A33607" w:rsidRPr="00E94BD9" w:rsidRDefault="00A33607" w:rsidP="00747B8A">
      <w:pPr>
        <w:spacing w:line="240" w:lineRule="auto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E94BD9" w:rsidRPr="00E94BD9" w14:paraId="38D0CC12" w14:textId="77777777" w:rsidTr="00E94BD9">
        <w:trPr>
          <w:trHeight w:val="976"/>
        </w:trPr>
        <w:tc>
          <w:tcPr>
            <w:tcW w:w="4606" w:type="dxa"/>
          </w:tcPr>
          <w:p w14:paraId="75917735" w14:textId="1299C6B0" w:rsidR="00E94BD9" w:rsidRPr="00E94BD9" w:rsidRDefault="00E94BD9" w:rsidP="00E94BD9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4BD9">
              <w:rPr>
                <w:rFonts w:asciiTheme="minorHAnsi" w:hAnsiTheme="minorHAnsi"/>
              </w:rPr>
              <w:instrText xml:space="preserve"> FORMCHECKBOX </w:instrText>
            </w:r>
            <w:r w:rsidRPr="00E94BD9">
              <w:rPr>
                <w:rFonts w:asciiTheme="minorHAnsi" w:hAnsiTheme="minorHAnsi"/>
              </w:rPr>
            </w:r>
            <w:r w:rsidRPr="00E94BD9">
              <w:rPr>
                <w:rFonts w:asciiTheme="minorHAnsi" w:hAnsiTheme="minorHAnsi"/>
              </w:rPr>
              <w:fldChar w:fldCharType="separate"/>
            </w:r>
            <w:r w:rsidRPr="00E94BD9">
              <w:rPr>
                <w:rFonts w:asciiTheme="minorHAnsi" w:hAnsiTheme="minorHAnsi"/>
              </w:rPr>
              <w:fldChar w:fldCharType="end"/>
            </w:r>
            <w:r w:rsidRPr="00E94BD9">
              <w:rPr>
                <w:rFonts w:asciiTheme="minorHAnsi" w:hAnsiTheme="minorHAnsi"/>
              </w:rPr>
              <w:t xml:space="preserve"> </w:t>
            </w:r>
            <w:r w:rsidRPr="00E94BD9">
              <w:rPr>
                <w:rFonts w:asciiTheme="minorHAnsi" w:hAnsiTheme="minorHAnsi"/>
                <w:b/>
              </w:rPr>
              <w:t>Avvikelse</w:t>
            </w:r>
            <w:r w:rsidRPr="00E94BD9">
              <w:rPr>
                <w:rFonts w:asciiTheme="minorHAnsi" w:hAnsiTheme="minorHAnsi"/>
              </w:rPr>
              <w:t xml:space="preserve"> – observa</w:t>
            </w:r>
            <w:r>
              <w:rPr>
                <w:rFonts w:asciiTheme="minorHAnsi" w:hAnsiTheme="minorHAnsi"/>
              </w:rPr>
              <w:t xml:space="preserve">tion av förhållanden som </w:t>
            </w:r>
            <w:r w:rsidRPr="00E94BD9">
              <w:rPr>
                <w:rFonts w:asciiTheme="minorHAnsi" w:hAnsiTheme="minorHAnsi"/>
              </w:rPr>
              <w:t>avviker från det n</w:t>
            </w:r>
            <w:r>
              <w:rPr>
                <w:rFonts w:asciiTheme="minorHAnsi" w:hAnsiTheme="minorHAnsi"/>
              </w:rPr>
              <w:t xml:space="preserve">ormala som kan leda till </w:t>
            </w:r>
            <w:r w:rsidRPr="00E94BD9">
              <w:rPr>
                <w:rFonts w:asciiTheme="minorHAnsi" w:hAnsiTheme="minorHAnsi"/>
              </w:rPr>
              <w:t>arbetsskada.</w:t>
            </w:r>
            <w:r w:rsidRPr="00E94BD9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4606" w:type="dxa"/>
          </w:tcPr>
          <w:p w14:paraId="1BDAED5D" w14:textId="215E6D6E" w:rsidR="00E94BD9" w:rsidRPr="00E94BD9" w:rsidRDefault="00E94BD9" w:rsidP="00E94BD9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4BD9">
              <w:rPr>
                <w:rFonts w:asciiTheme="minorHAnsi" w:hAnsiTheme="minorHAnsi"/>
              </w:rPr>
              <w:instrText xml:space="preserve"> FORMCHECKBOX </w:instrText>
            </w:r>
            <w:r w:rsidRPr="00E94BD9">
              <w:rPr>
                <w:rFonts w:asciiTheme="minorHAnsi" w:hAnsiTheme="minorHAnsi"/>
              </w:rPr>
            </w:r>
            <w:r w:rsidRPr="00E94BD9">
              <w:rPr>
                <w:rFonts w:asciiTheme="minorHAnsi" w:hAnsiTheme="minorHAnsi"/>
              </w:rPr>
              <w:fldChar w:fldCharType="separate"/>
            </w:r>
            <w:r w:rsidRPr="00E94BD9">
              <w:rPr>
                <w:rFonts w:asciiTheme="minorHAnsi" w:hAnsiTheme="minorHAnsi"/>
              </w:rPr>
              <w:fldChar w:fldCharType="end"/>
            </w:r>
            <w:r w:rsidRPr="00E94BD9">
              <w:rPr>
                <w:rFonts w:asciiTheme="minorHAnsi" w:hAnsiTheme="minorHAnsi"/>
              </w:rPr>
              <w:t xml:space="preserve"> </w:t>
            </w:r>
            <w:r w:rsidRPr="00E94BD9">
              <w:rPr>
                <w:rFonts w:asciiTheme="minorHAnsi" w:hAnsiTheme="minorHAnsi"/>
                <w:b/>
              </w:rPr>
              <w:t>Tillbud</w:t>
            </w:r>
            <w:r w:rsidRPr="00E94BD9">
              <w:rPr>
                <w:rFonts w:asciiTheme="minorHAnsi" w:hAnsiTheme="minorHAnsi"/>
              </w:rPr>
              <w:t xml:space="preserve"> – oönskad händelse som kunde ha </w:t>
            </w:r>
            <w:r w:rsidRPr="00E94BD9">
              <w:rPr>
                <w:rFonts w:asciiTheme="minorHAnsi" w:hAnsiTheme="minorHAnsi"/>
              </w:rPr>
              <w:br/>
              <w:t xml:space="preserve">       lett till arbetsskada men inte gjorde det.</w:t>
            </w:r>
            <w:r w:rsidRPr="00E94BD9">
              <w:rPr>
                <w:rFonts w:asciiTheme="minorHAnsi" w:hAnsiTheme="minorHAnsi" w:cs="Arial"/>
              </w:rPr>
              <w:t xml:space="preserve"> </w:t>
            </w:r>
          </w:p>
        </w:tc>
      </w:tr>
      <w:tr w:rsidR="00E94BD9" w:rsidRPr="00E94BD9" w14:paraId="65AE984A" w14:textId="77777777" w:rsidTr="00573AAC">
        <w:trPr>
          <w:trHeight w:val="649"/>
        </w:trPr>
        <w:tc>
          <w:tcPr>
            <w:tcW w:w="4606" w:type="dxa"/>
          </w:tcPr>
          <w:p w14:paraId="3D31ACB9" w14:textId="77777777" w:rsidR="00E94BD9" w:rsidRPr="00E94BD9" w:rsidRDefault="00E94BD9" w:rsidP="00573A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Datum och tidpunkt för händelsen:</w:t>
            </w:r>
          </w:p>
          <w:p w14:paraId="35BC1B69" w14:textId="77777777" w:rsidR="00E94BD9" w:rsidRPr="00E94BD9" w:rsidRDefault="00E94BD9" w:rsidP="00573AAC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4606" w:type="dxa"/>
          </w:tcPr>
          <w:p w14:paraId="0C745BB2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Plats för händelsen:</w:t>
            </w:r>
          </w:p>
          <w:p w14:paraId="66EE7941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</w:tc>
      </w:tr>
      <w:tr w:rsidR="00E94BD9" w:rsidRPr="00E94BD9" w14:paraId="1E1F7193" w14:textId="77777777" w:rsidTr="00573AAC">
        <w:trPr>
          <w:trHeight w:val="649"/>
        </w:trPr>
        <w:tc>
          <w:tcPr>
            <w:tcW w:w="4606" w:type="dxa"/>
          </w:tcPr>
          <w:p w14:paraId="76153B60" w14:textId="77777777" w:rsidR="00E94BD9" w:rsidRPr="00E94BD9" w:rsidRDefault="00E94BD9" w:rsidP="00573A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Berörd person:</w:t>
            </w:r>
          </w:p>
        </w:tc>
        <w:tc>
          <w:tcPr>
            <w:tcW w:w="4606" w:type="dxa"/>
          </w:tcPr>
          <w:p w14:paraId="2793D2AE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Person som utfärdar rapporten:</w:t>
            </w:r>
          </w:p>
          <w:p w14:paraId="6D0619FA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</w:tc>
      </w:tr>
    </w:tbl>
    <w:p w14:paraId="3754E1A7" w14:textId="77777777" w:rsidR="00E94BD9" w:rsidRPr="00E94BD9" w:rsidRDefault="00E94BD9" w:rsidP="00E94BD9">
      <w:pPr>
        <w:rPr>
          <w:rFonts w:asciiTheme="minorHAnsi" w:hAnsiTheme="minorHAnsi" w:cs="Arial"/>
        </w:rPr>
      </w:pPr>
    </w:p>
    <w:p w14:paraId="4E61A7EC" w14:textId="77777777" w:rsidR="00E94BD9" w:rsidRPr="00E94BD9" w:rsidRDefault="00E94BD9" w:rsidP="00E94BD9">
      <w:pPr>
        <w:spacing w:after="0"/>
        <w:rPr>
          <w:rFonts w:asciiTheme="minorHAnsi" w:hAnsiTheme="minorHAnsi" w:cs="Arial"/>
          <w:b/>
        </w:rPr>
      </w:pPr>
      <w:r w:rsidRPr="00E94BD9">
        <w:rPr>
          <w:rFonts w:asciiTheme="minorHAnsi" w:hAnsiTheme="minorHAnsi" w:cs="Arial"/>
          <w:b/>
        </w:rPr>
        <w:t>Beskrivning av händelsen</w:t>
      </w:r>
    </w:p>
    <w:p w14:paraId="1373E3ED" w14:textId="77777777" w:rsidR="00E94BD9" w:rsidRPr="00E94BD9" w:rsidRDefault="00E94BD9" w:rsidP="00E94BD9">
      <w:pPr>
        <w:spacing w:after="0"/>
        <w:rPr>
          <w:rFonts w:asciiTheme="minorHAnsi" w:hAnsiTheme="minorHAnsi" w:cs="Arial"/>
        </w:rPr>
      </w:pPr>
      <w:r w:rsidRPr="00E94BD9">
        <w:rPr>
          <w:rFonts w:asciiTheme="minorHAnsi" w:hAnsiTheme="minorHAnsi" w:cs="Arial"/>
        </w:rPr>
        <w:t xml:space="preserve">Beskriv händelseförloppet/observationen och dokumentera gärna med foto. Vad kunde ha hänt? 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94BD9" w:rsidRPr="00E94BD9" w14:paraId="3521043E" w14:textId="77777777" w:rsidTr="00E94BD9">
        <w:trPr>
          <w:trHeight w:val="2514"/>
        </w:trPr>
        <w:tc>
          <w:tcPr>
            <w:tcW w:w="9212" w:type="dxa"/>
          </w:tcPr>
          <w:p w14:paraId="5FFBB0BF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  <w:p w14:paraId="55B86B53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  <w:p w14:paraId="1EFA2420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  <w:p w14:paraId="7D489259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  <w:p w14:paraId="64235F69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  <w:p w14:paraId="67409F02" w14:textId="77777777" w:rsidR="00E94BD9" w:rsidRPr="00E94BD9" w:rsidRDefault="00E94BD9" w:rsidP="00573AAC">
            <w:pPr>
              <w:spacing w:after="0"/>
              <w:rPr>
                <w:rFonts w:asciiTheme="minorHAnsi" w:hAnsiTheme="minorHAnsi"/>
              </w:rPr>
            </w:pPr>
          </w:p>
        </w:tc>
      </w:tr>
    </w:tbl>
    <w:p w14:paraId="4EAC834F" w14:textId="77777777" w:rsidR="00E94BD9" w:rsidRPr="00E94BD9" w:rsidRDefault="00E94BD9" w:rsidP="00E94BD9">
      <w:pPr>
        <w:spacing w:after="0"/>
        <w:rPr>
          <w:rFonts w:asciiTheme="minorHAnsi" w:hAnsiTheme="minorHAnsi"/>
        </w:rPr>
      </w:pPr>
    </w:p>
    <w:p w14:paraId="4B363DCC" w14:textId="77777777" w:rsidR="00E94BD9" w:rsidRPr="00E94BD9" w:rsidRDefault="00E94BD9" w:rsidP="00E94BD9">
      <w:pPr>
        <w:spacing w:after="0"/>
        <w:rPr>
          <w:rFonts w:asciiTheme="minorHAnsi" w:hAnsiTheme="minorHAnsi" w:cs="Arial"/>
        </w:rPr>
      </w:pPr>
    </w:p>
    <w:p w14:paraId="7AED9B9D" w14:textId="77777777" w:rsidR="00E94BD9" w:rsidRPr="00E94BD9" w:rsidRDefault="00E94BD9" w:rsidP="00E94BD9">
      <w:pPr>
        <w:spacing w:after="0"/>
        <w:rPr>
          <w:rFonts w:asciiTheme="minorHAnsi" w:hAnsiTheme="minorHAnsi" w:cs="Arial"/>
          <w:b/>
        </w:rPr>
      </w:pPr>
      <w:r w:rsidRPr="00E94BD9">
        <w:rPr>
          <w:rFonts w:asciiTheme="minorHAnsi" w:hAnsiTheme="minorHAnsi" w:cs="Arial"/>
          <w:b/>
        </w:rPr>
        <w:t>Förslag till åtgärder som förebygger händelsen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94BD9" w:rsidRPr="00E94BD9" w14:paraId="7288DF07" w14:textId="77777777" w:rsidTr="00573AAC">
        <w:tc>
          <w:tcPr>
            <w:tcW w:w="9212" w:type="dxa"/>
          </w:tcPr>
          <w:p w14:paraId="0877D471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2702BE44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2F49F7F8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43BAA096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69AF7CDF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4F87A060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  <w:p w14:paraId="21206329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</w:tc>
      </w:tr>
    </w:tbl>
    <w:p w14:paraId="07E10629" w14:textId="77777777" w:rsidR="00E94BD9" w:rsidRPr="00E94BD9" w:rsidRDefault="00E94BD9" w:rsidP="00E94BD9">
      <w:pPr>
        <w:spacing w:after="0"/>
        <w:rPr>
          <w:rFonts w:asciiTheme="minorHAnsi" w:hAnsiTheme="minorHAnsi" w:cs="Arial"/>
        </w:rPr>
      </w:pPr>
    </w:p>
    <w:p w14:paraId="5EB5F4B0" w14:textId="77777777" w:rsidR="00E94BD9" w:rsidRPr="00E94BD9" w:rsidRDefault="00E94BD9" w:rsidP="00E94BD9">
      <w:pPr>
        <w:spacing w:after="0"/>
        <w:rPr>
          <w:rFonts w:asciiTheme="minorHAnsi" w:hAnsiTheme="minorHAnsi" w:cs="Arial"/>
        </w:rPr>
      </w:pPr>
    </w:p>
    <w:p w14:paraId="0578DAB5" w14:textId="77777777" w:rsidR="00E94BD9" w:rsidRPr="00E94BD9" w:rsidRDefault="00E94BD9" w:rsidP="00E94BD9">
      <w:pPr>
        <w:spacing w:after="0"/>
        <w:rPr>
          <w:rFonts w:asciiTheme="minorHAnsi" w:hAnsiTheme="minorHAnsi" w:cs="Arial"/>
          <w:b/>
        </w:rPr>
      </w:pPr>
      <w:r w:rsidRPr="00E94BD9">
        <w:rPr>
          <w:rFonts w:asciiTheme="minorHAnsi" w:hAnsiTheme="minorHAnsi" w:cs="Arial"/>
          <w:b/>
        </w:rPr>
        <w:t>Åtgärder genomförda och kontrollerade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45"/>
        <w:gridCol w:w="6717"/>
      </w:tblGrid>
      <w:tr w:rsidR="00E94BD9" w:rsidRPr="00E94BD9" w14:paraId="5D00B338" w14:textId="77777777" w:rsidTr="00573AAC">
        <w:trPr>
          <w:trHeight w:val="649"/>
        </w:trPr>
        <w:tc>
          <w:tcPr>
            <w:tcW w:w="2376" w:type="dxa"/>
          </w:tcPr>
          <w:p w14:paraId="086B1245" w14:textId="77777777" w:rsidR="00E94BD9" w:rsidRPr="00E94BD9" w:rsidRDefault="00E94BD9" w:rsidP="00573A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Datum:</w:t>
            </w:r>
          </w:p>
          <w:p w14:paraId="0EA8A39B" w14:textId="77777777" w:rsidR="00E94BD9" w:rsidRPr="00E94BD9" w:rsidRDefault="00E94BD9" w:rsidP="00573AAC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6836" w:type="dxa"/>
          </w:tcPr>
          <w:p w14:paraId="7699302C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  <w:r w:rsidRPr="00E94BD9">
              <w:rPr>
                <w:rFonts w:asciiTheme="minorHAnsi" w:hAnsiTheme="minorHAnsi" w:cs="Arial"/>
              </w:rPr>
              <w:t>Ansvarig:</w:t>
            </w:r>
          </w:p>
          <w:p w14:paraId="6DD9F108" w14:textId="77777777" w:rsidR="00E94BD9" w:rsidRPr="00E94BD9" w:rsidRDefault="00E94BD9" w:rsidP="00573AAC">
            <w:pPr>
              <w:spacing w:after="0"/>
              <w:rPr>
                <w:rFonts w:asciiTheme="minorHAnsi" w:hAnsiTheme="minorHAnsi" w:cs="Arial"/>
              </w:rPr>
            </w:pPr>
          </w:p>
        </w:tc>
      </w:tr>
    </w:tbl>
    <w:p w14:paraId="2F8A9739" w14:textId="7E882BA8" w:rsidR="00747B8A" w:rsidRPr="00E94BD9" w:rsidRDefault="00747B8A" w:rsidP="00E94BD9">
      <w:pPr>
        <w:rPr>
          <w:rFonts w:asciiTheme="minorHAnsi" w:hAnsiTheme="minorHAnsi" w:cs="Arial"/>
        </w:rPr>
      </w:pPr>
    </w:p>
    <w:sectPr w:rsidR="00747B8A" w:rsidRPr="00E94BD9" w:rsidSect="00A33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43F86" w14:textId="77777777" w:rsidR="00AB4F26" w:rsidRDefault="00AB4F26" w:rsidP="00167DFC">
      <w:pPr>
        <w:spacing w:after="0" w:line="240" w:lineRule="auto"/>
      </w:pPr>
      <w:r>
        <w:separator/>
      </w:r>
    </w:p>
  </w:endnote>
  <w:endnote w:type="continuationSeparator" w:id="0">
    <w:p w14:paraId="0659DEB6" w14:textId="77777777" w:rsidR="00AB4F26" w:rsidRDefault="00AB4F26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112B00" w14:textId="77777777" w:rsidR="00AB4F26" w:rsidRDefault="00AB4F26" w:rsidP="00167DFC">
      <w:pPr>
        <w:spacing w:after="0" w:line="240" w:lineRule="auto"/>
      </w:pPr>
      <w:r>
        <w:separator/>
      </w:r>
    </w:p>
  </w:footnote>
  <w:footnote w:type="continuationSeparator" w:id="0">
    <w:p w14:paraId="64B86AC6" w14:textId="77777777" w:rsidR="00AB4F26" w:rsidRDefault="00AB4F26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67"/>
    <w:rsid w:val="000136EC"/>
    <w:rsid w:val="0004787A"/>
    <w:rsid w:val="0007137A"/>
    <w:rsid w:val="00077242"/>
    <w:rsid w:val="00080204"/>
    <w:rsid w:val="00134CE1"/>
    <w:rsid w:val="00135D83"/>
    <w:rsid w:val="0015250D"/>
    <w:rsid w:val="00167DFC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B744F"/>
    <w:rsid w:val="005E14C6"/>
    <w:rsid w:val="005F2BFA"/>
    <w:rsid w:val="005F2D51"/>
    <w:rsid w:val="00604597"/>
    <w:rsid w:val="00607E2C"/>
    <w:rsid w:val="00641769"/>
    <w:rsid w:val="006513F0"/>
    <w:rsid w:val="00654C67"/>
    <w:rsid w:val="00675971"/>
    <w:rsid w:val="006907C5"/>
    <w:rsid w:val="006B15F7"/>
    <w:rsid w:val="006D00F6"/>
    <w:rsid w:val="0072756A"/>
    <w:rsid w:val="00747B8A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F2E5E"/>
    <w:rsid w:val="00933F51"/>
    <w:rsid w:val="009E3FFA"/>
    <w:rsid w:val="00A210CA"/>
    <w:rsid w:val="00A33607"/>
    <w:rsid w:val="00A44678"/>
    <w:rsid w:val="00A549B9"/>
    <w:rsid w:val="00A87689"/>
    <w:rsid w:val="00A93130"/>
    <w:rsid w:val="00AB4F26"/>
    <w:rsid w:val="00AE08BD"/>
    <w:rsid w:val="00AF2DEB"/>
    <w:rsid w:val="00B27F59"/>
    <w:rsid w:val="00B40176"/>
    <w:rsid w:val="00B46335"/>
    <w:rsid w:val="00B75FF0"/>
    <w:rsid w:val="00B766B0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E94BD9"/>
    <w:rsid w:val="00EA70D7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0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5B36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2876F0F-499E-194E-A8BD-1C77C8F7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Mall, avvikelse och tillbudsrapport.dotx</Template>
  <TotalTime>3</TotalTime>
  <Pages>1</Pages>
  <Words>115</Words>
  <Characters>613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Prevent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2</cp:revision>
  <dcterms:created xsi:type="dcterms:W3CDTF">2017-05-30T15:36:00Z</dcterms:created>
  <dcterms:modified xsi:type="dcterms:W3CDTF">2017-05-30T15:36:00Z</dcterms:modified>
</cp:coreProperties>
</file>